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12"/>
      </w:tblGrid>
      <w:tr w:rsidR="00F51C20" w:rsidRPr="008F46CD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196"/>
            </w:tblGrid>
            <w:tr w:rsidR="00FF6E2C" w:rsidRPr="008F46CD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2D13F364" w14:textId="77777777" w:rsidR="000861FA" w:rsidRPr="000861FA" w:rsidRDefault="000861FA" w:rsidP="000861FA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28"/>
                      <w:szCs w:val="40"/>
                    </w:rPr>
                  </w:pPr>
                  <w:r w:rsidRPr="000861FA">
                    <w:rPr>
                      <w:b/>
                      <w:color w:val="000000" w:themeColor="text1"/>
                      <w:sz w:val="28"/>
                      <w:szCs w:val="40"/>
                    </w:rPr>
                    <w:t xml:space="preserve">Beca FEHH-GILEAD para Formación en </w:t>
                  </w:r>
                </w:p>
                <w:p w14:paraId="716D0257" w14:textId="77777777" w:rsidR="000861FA" w:rsidRPr="000861FA" w:rsidRDefault="000861FA" w:rsidP="000861FA">
                  <w:pPr>
                    <w:pStyle w:val="Ttulo"/>
                    <w:pBdr>
                      <w:bottom w:val="none" w:sz="0" w:space="0" w:color="auto"/>
                    </w:pBdr>
                    <w:jc w:val="center"/>
                    <w:rPr>
                      <w:b/>
                      <w:color w:val="000000" w:themeColor="text1"/>
                      <w:sz w:val="28"/>
                      <w:szCs w:val="40"/>
                    </w:rPr>
                  </w:pPr>
                  <w:r w:rsidRPr="000861FA">
                    <w:rPr>
                      <w:b/>
                      <w:color w:val="000000" w:themeColor="text1"/>
                      <w:sz w:val="28"/>
                      <w:szCs w:val="40"/>
                    </w:rPr>
                    <w:t>Investigación en Terapia Celular en un centro internacional</w:t>
                  </w:r>
                </w:p>
                <w:p w14:paraId="1F4A6509" w14:textId="7DFFBA97" w:rsidR="00FF6E2C" w:rsidRPr="00602121" w:rsidRDefault="000861FA" w:rsidP="000861FA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rFonts w:asciiTheme="minorHAnsi" w:hAnsiTheme="minorHAnsi"/>
                      <w:b/>
                      <w:spacing w:val="-2"/>
                      <w:sz w:val="40"/>
                      <w:szCs w:val="40"/>
                    </w:rPr>
                  </w:pPr>
                  <w:r w:rsidRPr="000861FA">
                    <w:rPr>
                      <w:b/>
                      <w:color w:val="000000" w:themeColor="text1"/>
                      <w:sz w:val="28"/>
                      <w:szCs w:val="40"/>
                    </w:rPr>
                    <w:t xml:space="preserve">Convocatoria </w:t>
                  </w:r>
                  <w:r w:rsidRPr="000861FA">
                    <w:rPr>
                      <w:b/>
                      <w:color w:val="000000" w:themeColor="text1"/>
                      <w:spacing w:val="-2"/>
                      <w:sz w:val="28"/>
                      <w:szCs w:val="40"/>
                    </w:rPr>
                    <w:t>2019</w:t>
                  </w:r>
                </w:p>
              </w:tc>
            </w:tr>
          </w:tbl>
          <w:p w14:paraId="245DD300" w14:textId="5A285B2E" w:rsidR="00F51C20" w:rsidRPr="008F46CD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rFonts w:asciiTheme="minorHAnsi" w:hAnsiTheme="minorHAnsi"/>
                <w:b/>
                <w:sz w:val="40"/>
                <w:szCs w:val="40"/>
              </w:rPr>
            </w:pPr>
          </w:p>
        </w:tc>
      </w:tr>
    </w:tbl>
    <w:p w14:paraId="60C7F73E" w14:textId="77777777" w:rsidR="00F51C20" w:rsidRPr="008F46CD" w:rsidRDefault="00F51C20" w:rsidP="00E853EB">
      <w:pPr>
        <w:rPr>
          <w:rFonts w:asciiTheme="minorHAnsi" w:hAnsiTheme="minorHAnsi" w:cs="Apple Symbols"/>
          <w:sz w:val="40"/>
          <w:szCs w:val="40"/>
          <w:lang w:val="es-ES_tradnl"/>
        </w:rPr>
      </w:pPr>
    </w:p>
    <w:p w14:paraId="7B6EC3AC" w14:textId="6AEDDC23" w:rsidR="00F51C20" w:rsidRPr="000861FA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28"/>
          <w:szCs w:val="24"/>
          <w:lang w:eastAsia="es-ES"/>
        </w:rPr>
      </w:pPr>
      <w:r w:rsidRPr="000861FA">
        <w:rPr>
          <w:b/>
          <w:color w:val="548DD4" w:themeColor="text2" w:themeTint="99"/>
          <w:sz w:val="28"/>
          <w:szCs w:val="24"/>
          <w:lang w:eastAsia="es-ES"/>
        </w:rPr>
        <w:t xml:space="preserve">Modelo de autoevaluación de </w:t>
      </w:r>
      <w:r w:rsidR="0093685A" w:rsidRPr="000861FA">
        <w:rPr>
          <w:b/>
          <w:color w:val="548DD4" w:themeColor="text2" w:themeTint="99"/>
          <w:sz w:val="28"/>
          <w:szCs w:val="24"/>
          <w:lang w:eastAsia="es-ES"/>
        </w:rPr>
        <w:t xml:space="preserve">aportaciones en </w:t>
      </w:r>
      <w:r w:rsidRPr="000861FA">
        <w:rPr>
          <w:b/>
          <w:color w:val="548DD4" w:themeColor="text2" w:themeTint="99"/>
          <w:sz w:val="28"/>
          <w:szCs w:val="24"/>
          <w:lang w:eastAsia="es-ES"/>
        </w:rPr>
        <w:t>méritos</w:t>
      </w:r>
    </w:p>
    <w:p w14:paraId="5BD0C87B" w14:textId="31D7C27B" w:rsidR="00977EF3" w:rsidRPr="00977EF3" w:rsidRDefault="00324598" w:rsidP="00324598">
      <w:pPr>
        <w:widowControl w:val="0"/>
        <w:tabs>
          <w:tab w:val="clear" w:pos="552"/>
          <w:tab w:val="center" w:pos="4706"/>
          <w:tab w:val="right" w:pos="9412"/>
        </w:tabs>
        <w:autoSpaceDE w:val="0"/>
        <w:autoSpaceDN w:val="0"/>
        <w:adjustRightInd w:val="0"/>
        <w:spacing w:before="0" w:line="240" w:lineRule="auto"/>
        <w:jc w:val="left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0861FA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Si </w:t>
      </w:r>
      <w:r w:rsidR="000861F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requiere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más espacio, desproteja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 w:rsidR="00A776DA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ab/>
      </w:r>
    </w:p>
    <w:p w14:paraId="3845258D" w14:textId="77777777" w:rsidR="00F51C20" w:rsidRPr="00507459" w:rsidRDefault="00F51C20" w:rsidP="00784E66">
      <w:pPr>
        <w:rPr>
          <w:lang w:val="es-ES_tradnl"/>
        </w:rPr>
      </w:pPr>
      <w:bookmarkStart w:id="0" w:name="_GoBack"/>
      <w:bookmarkEnd w:id="0"/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0861FA">
      <w:pPr>
        <w:pStyle w:val="Vietas3"/>
        <w:numPr>
          <w:ilvl w:val="0"/>
          <w:numId w:val="0"/>
        </w:numPr>
        <w:spacing w:after="12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3"/>
          </w:p>
        </w:tc>
        <w:bookmarkStart w:id="4" w:name="Listadesplegable1"/>
        <w:tc>
          <w:tcPr>
            <w:tcW w:w="1134" w:type="dxa"/>
          </w:tcPr>
          <w:p w14:paraId="6EB65E3C" w14:textId="4E5BEC3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bookmarkStart w:id="5" w:name="Listadesplegable2"/>
        <w:tc>
          <w:tcPr>
            <w:tcW w:w="1418" w:type="dxa"/>
          </w:tcPr>
          <w:p w14:paraId="4619DFC5" w14:textId="32DC258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2833648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56A56F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0675E9A5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7491084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7D371CF" w14:textId="007B6230" w:rsidTr="00977EF3">
        <w:tc>
          <w:tcPr>
            <w:tcW w:w="5812" w:type="dxa"/>
          </w:tcPr>
          <w:p w14:paraId="2A93DAA3" w14:textId="0EFB6CC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375C0F" w14:textId="6D894AE0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92562" w14:textId="470A67B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8728E5A" w14:textId="29240A3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753A9AF1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64571539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BD6075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5CE49A6D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7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</w:tbl>
    <w:p w14:paraId="5B40B9C7" w14:textId="77777777" w:rsidR="00204016" w:rsidRDefault="00204016" w:rsidP="000861FA">
      <w:pPr>
        <w:pStyle w:val="Vietas3"/>
        <w:numPr>
          <w:ilvl w:val="0"/>
          <w:numId w:val="0"/>
        </w:numPr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49AD0C0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0E9C41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A776DA">
        <w:tc>
          <w:tcPr>
            <w:tcW w:w="5745" w:type="dxa"/>
          </w:tcPr>
          <w:p w14:paraId="59862582" w14:textId="59E6757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2E0B0A8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2C195BF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7E8224A" w14:textId="77777777" w:rsidTr="00A776DA">
        <w:tc>
          <w:tcPr>
            <w:tcW w:w="5745" w:type="dxa"/>
          </w:tcPr>
          <w:p w14:paraId="3FA68095" w14:textId="7936432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19FBA1B" w14:textId="12E95CB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17B37FD1" w14:textId="01CB457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5C3B3EE1" w14:textId="5EDE936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41D8A5" w14:textId="77777777" w:rsidTr="00A776DA">
        <w:tc>
          <w:tcPr>
            <w:tcW w:w="5745" w:type="dxa"/>
          </w:tcPr>
          <w:p w14:paraId="4F7867F1" w14:textId="16D86B6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59387A71" w14:textId="4505750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66BE1E7C" w14:textId="79610E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26A4684B" w14:textId="3159A5E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A776DA">
        <w:tc>
          <w:tcPr>
            <w:tcW w:w="5745" w:type="dxa"/>
          </w:tcPr>
          <w:p w14:paraId="5520EBC9" w14:textId="079DA86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2A52C61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6B2EA2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11395A4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019A1C5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0861FA">
      <w:pPr>
        <w:pStyle w:val="Vietas3"/>
        <w:numPr>
          <w:ilvl w:val="0"/>
          <w:numId w:val="0"/>
        </w:numPr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4682D2F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4668D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1FD54E9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7E0AF72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5B900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6D1E9E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E0697A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1DF5F5D5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7FE4BD5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2DF37F4" w14:textId="77777777" w:rsidTr="00977EF3">
        <w:tc>
          <w:tcPr>
            <w:tcW w:w="5812" w:type="dxa"/>
          </w:tcPr>
          <w:p w14:paraId="0FB8D713" w14:textId="4E9DCA1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1FA296" w14:textId="3C1576C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5AD2530" w14:textId="1E79F9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E789455" w14:textId="47FE732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478CCC2" w14:textId="77777777" w:rsidTr="00977EF3">
        <w:tc>
          <w:tcPr>
            <w:tcW w:w="5812" w:type="dxa"/>
          </w:tcPr>
          <w:p w14:paraId="08725287" w14:textId="76C59F4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D4B214" w14:textId="486365C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EC0631D" w14:textId="284360B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5A70BB5" w14:textId="0B19579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8D725A9" w14:textId="77777777" w:rsidTr="00977EF3">
        <w:tc>
          <w:tcPr>
            <w:tcW w:w="5812" w:type="dxa"/>
          </w:tcPr>
          <w:p w14:paraId="59541C8C" w14:textId="5D37E9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AD7FA42" w14:textId="3BE186B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AA86FD3" w14:textId="55FA3CE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D6ADD2" w14:textId="6628E46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7C00222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2C2ABB5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Default="00204016" w:rsidP="00204016">
      <w:pPr>
        <w:pStyle w:val="Vietas3"/>
        <w:numPr>
          <w:ilvl w:val="0"/>
          <w:numId w:val="0"/>
        </w:numPr>
        <w:ind w:left="227" w:hanging="17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72439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4174748B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381FC23F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31231DD4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51C3BE30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2A08176D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8FC092" w14:textId="77777777" w:rsidTr="00977EF3">
        <w:tc>
          <w:tcPr>
            <w:tcW w:w="5812" w:type="dxa"/>
          </w:tcPr>
          <w:p w14:paraId="0F5B5106" w14:textId="0E679DE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4013D8" w14:textId="3DAB347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E4615F1" w14:textId="68916431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1C49B89" w14:textId="2612C97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132B07F" w14:textId="77777777" w:rsidTr="00977EF3">
        <w:tc>
          <w:tcPr>
            <w:tcW w:w="5812" w:type="dxa"/>
          </w:tcPr>
          <w:p w14:paraId="5BDB66CC" w14:textId="3820D5E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037E13" w14:textId="7B69C2A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00849D7" w14:textId="1DE1762C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90573A6" w14:textId="029A84E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02F9A799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42AE424E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0861FA">
              <w:rPr>
                <w:sz w:val="16"/>
                <w:szCs w:val="16"/>
              </w:rPr>
            </w:r>
            <w:r w:rsidR="000861FA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72439A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12"/>
        <w:gridCol w:w="2245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8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="00A776DA">
              <w:rPr>
                <w:b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8"/>
          </w:p>
        </w:tc>
      </w:tr>
    </w:tbl>
    <w:p w14:paraId="59A9AA2E" w14:textId="3C9DF1F7" w:rsidR="00204016" w:rsidRDefault="00204016" w:rsidP="000861FA">
      <w:pPr>
        <w:jc w:val="left"/>
      </w:pPr>
    </w:p>
    <w:sectPr w:rsidR="00204016" w:rsidSect="000861FA">
      <w:headerReference w:type="default" r:id="rId8"/>
      <w:pgSz w:w="11906" w:h="16838" w:code="9"/>
      <w:pgMar w:top="426" w:right="1247" w:bottom="568" w:left="1247" w:header="594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9E5C2" w14:textId="77777777" w:rsidR="00AB5349" w:rsidRDefault="00AB5349" w:rsidP="00784E66">
      <w:r>
        <w:separator/>
      </w:r>
    </w:p>
  </w:endnote>
  <w:endnote w:type="continuationSeparator" w:id="0">
    <w:p w14:paraId="40532F4C" w14:textId="77777777" w:rsidR="00AB5349" w:rsidRDefault="00AB5349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74FF1E" w14:textId="77777777" w:rsidR="00AB5349" w:rsidRDefault="00AB5349" w:rsidP="00784E66">
      <w:r>
        <w:separator/>
      </w:r>
    </w:p>
  </w:footnote>
  <w:footnote w:type="continuationSeparator" w:id="0">
    <w:p w14:paraId="2B4982FB" w14:textId="77777777" w:rsidR="00AB5349" w:rsidRDefault="00AB5349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8B720A" w14:textId="5A10BE0D" w:rsidR="00FF6E2C" w:rsidRDefault="000861FA" w:rsidP="00FF6E2C">
    <w:pPr>
      <w:pStyle w:val="Encabezado"/>
      <w:rPr>
        <w:szCs w:val="18"/>
      </w:rPr>
    </w:pPr>
    <w:r w:rsidRPr="00F66359">
      <w:rPr>
        <w:noProof/>
      </w:rPr>
      <w:drawing>
        <wp:anchor distT="0" distB="0" distL="114300" distR="114300" simplePos="0" relativeHeight="251663360" behindDoc="0" locked="0" layoutInCell="1" allowOverlap="1" wp14:anchorId="74E47C73" wp14:editId="12D7B6CF">
          <wp:simplePos x="0" y="0"/>
          <wp:positionH relativeFrom="margin">
            <wp:posOffset>259715</wp:posOffset>
          </wp:positionH>
          <wp:positionV relativeFrom="margin">
            <wp:posOffset>-906780</wp:posOffset>
          </wp:positionV>
          <wp:extent cx="1111885" cy="84328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FEHH-color-Lege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11885" cy="843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 w:val="0"/>
        <w:noProof/>
        <w:color w:val="000000"/>
        <w:szCs w:val="18"/>
      </w:rPr>
      <w:drawing>
        <wp:anchor distT="0" distB="0" distL="114300" distR="114300" simplePos="0" relativeHeight="251665408" behindDoc="0" locked="0" layoutInCell="1" allowOverlap="1" wp14:anchorId="66E43068" wp14:editId="303C1D19">
          <wp:simplePos x="0" y="0"/>
          <wp:positionH relativeFrom="column">
            <wp:posOffset>3954780</wp:posOffset>
          </wp:positionH>
          <wp:positionV relativeFrom="paragraph">
            <wp:posOffset>76200</wp:posOffset>
          </wp:positionV>
          <wp:extent cx="1476375" cy="409575"/>
          <wp:effectExtent l="0" t="0" r="9525" b="9525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09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6359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1453DAEE">
              <wp:simplePos x="0" y="0"/>
              <wp:positionH relativeFrom="margin">
                <wp:posOffset>1452245</wp:posOffset>
              </wp:positionH>
              <wp:positionV relativeFrom="paragraph">
                <wp:posOffset>85725</wp:posOffset>
              </wp:positionV>
              <wp:extent cx="2400300" cy="488950"/>
              <wp:effectExtent l="0" t="0" r="0" b="635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14.35pt;margin-top:6.75pt;width:189pt;height:3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2A2DFF2" w14:textId="4574885A" w:rsidR="00FF6E2C" w:rsidRDefault="00FF6E2C" w:rsidP="00FF6E2C">
    <w:pPr>
      <w:pStyle w:val="Encabezado"/>
    </w:pPr>
  </w:p>
  <w:p w14:paraId="07F554F8" w14:textId="25D7012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44307"/>
    <w:rsid w:val="00054ACF"/>
    <w:rsid w:val="00080A00"/>
    <w:rsid w:val="000861FA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96A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27A1A"/>
    <w:rsid w:val="00261B75"/>
    <w:rsid w:val="002A1083"/>
    <w:rsid w:val="002D3702"/>
    <w:rsid w:val="00305010"/>
    <w:rsid w:val="0030701C"/>
    <w:rsid w:val="003101FD"/>
    <w:rsid w:val="00311252"/>
    <w:rsid w:val="00324598"/>
    <w:rsid w:val="00324ECD"/>
    <w:rsid w:val="0034767C"/>
    <w:rsid w:val="00366319"/>
    <w:rsid w:val="00366369"/>
    <w:rsid w:val="003A2E09"/>
    <w:rsid w:val="003A54CC"/>
    <w:rsid w:val="003C5113"/>
    <w:rsid w:val="003E3644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43F5"/>
    <w:rsid w:val="00556233"/>
    <w:rsid w:val="00570AE3"/>
    <w:rsid w:val="0059128A"/>
    <w:rsid w:val="0059164E"/>
    <w:rsid w:val="005A1B04"/>
    <w:rsid w:val="005E7A65"/>
    <w:rsid w:val="005F533C"/>
    <w:rsid w:val="00602121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31239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8F46CD"/>
    <w:rsid w:val="00900A49"/>
    <w:rsid w:val="009037C2"/>
    <w:rsid w:val="00916B2C"/>
    <w:rsid w:val="00923F7A"/>
    <w:rsid w:val="00924311"/>
    <w:rsid w:val="009247F0"/>
    <w:rsid w:val="009319D0"/>
    <w:rsid w:val="0093685A"/>
    <w:rsid w:val="00940601"/>
    <w:rsid w:val="00947F48"/>
    <w:rsid w:val="00965546"/>
    <w:rsid w:val="00977EF3"/>
    <w:rsid w:val="009A07A4"/>
    <w:rsid w:val="009D241F"/>
    <w:rsid w:val="009F4F6C"/>
    <w:rsid w:val="009F7160"/>
    <w:rsid w:val="00A53BA2"/>
    <w:rsid w:val="00A57455"/>
    <w:rsid w:val="00A776DA"/>
    <w:rsid w:val="00A82F2D"/>
    <w:rsid w:val="00AA7B8B"/>
    <w:rsid w:val="00AB0A06"/>
    <w:rsid w:val="00AB5349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13DF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6655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1AAC"/>
    <w:rsid w:val="00EB3D6D"/>
    <w:rsid w:val="00EC212C"/>
    <w:rsid w:val="00EC2A81"/>
    <w:rsid w:val="00EC2CB2"/>
    <w:rsid w:val="00ED0D12"/>
    <w:rsid w:val="00EF0636"/>
    <w:rsid w:val="00EF39AA"/>
    <w:rsid w:val="00F11C46"/>
    <w:rsid w:val="00F21513"/>
    <w:rsid w:val="00F40B8A"/>
    <w:rsid w:val="00F477B5"/>
    <w:rsid w:val="00F51C20"/>
    <w:rsid w:val="00F55434"/>
    <w:rsid w:val="00F62D38"/>
    <w:rsid w:val="00F66359"/>
    <w:rsid w:val="00F663AB"/>
    <w:rsid w:val="00F716B7"/>
    <w:rsid w:val="00F77CC9"/>
    <w:rsid w:val="00F901E0"/>
    <w:rsid w:val="00F97665"/>
    <w:rsid w:val="00FA182C"/>
    <w:rsid w:val="00FC0E51"/>
    <w:rsid w:val="00FC21BA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1E4819CF"/>
  <w14:defaultImageDpi w14:val="300"/>
  <w15:docId w15:val="{E11FFFA1-CCDB-4958-8D92-6532FE31D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ADECC4-6940-4079-A5B2-0B5599A00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6</TotalTime>
  <Pages>1</Pages>
  <Words>219</Words>
  <Characters>3257</Characters>
  <Application>Microsoft Office Word</Application>
  <DocSecurity>0</DocSecurity>
  <Lines>27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5</cp:revision>
  <cp:lastPrinted>2014-06-16T08:09:00Z</cp:lastPrinted>
  <dcterms:created xsi:type="dcterms:W3CDTF">2018-09-05T13:17:00Z</dcterms:created>
  <dcterms:modified xsi:type="dcterms:W3CDTF">2019-10-16T15:57:00Z</dcterms:modified>
</cp:coreProperties>
</file>