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895EBBE" w14:textId="77777777" w:rsidR="009769A2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bookmarkStart w:id="0" w:name="_GoBack"/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 xml:space="preserve">Beca FEHH-GILEAD para Formación en </w:t>
                  </w:r>
                </w:p>
                <w:p w14:paraId="3A81A7D3" w14:textId="77777777" w:rsidR="009769A2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>Investigación en Terapia Celular en un centro internacional</w:t>
                  </w:r>
                </w:p>
                <w:p w14:paraId="1F4A6509" w14:textId="1B100E4A" w:rsidR="00FF6E2C" w:rsidRPr="009769A2" w:rsidRDefault="009769A2" w:rsidP="009769A2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2"/>
                      <w:szCs w:val="44"/>
                    </w:rPr>
                  </w:pPr>
                  <w:r w:rsidRPr="009769A2">
                    <w:rPr>
                      <w:b/>
                      <w:color w:val="000000" w:themeColor="text1"/>
                      <w:sz w:val="32"/>
                      <w:szCs w:val="44"/>
                    </w:rPr>
                    <w:t xml:space="preserve">Convocatoria </w:t>
                  </w:r>
                  <w:r w:rsidRPr="009769A2">
                    <w:rPr>
                      <w:b/>
                      <w:color w:val="000000" w:themeColor="text1"/>
                      <w:spacing w:val="-2"/>
                      <w:sz w:val="32"/>
                      <w:szCs w:val="44"/>
                    </w:rPr>
                    <w:t>2019</w:t>
                  </w:r>
                  <w:bookmarkEnd w:id="0"/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2EA44A29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correos antes del 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E273A2" w:rsidRPr="00962379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o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 xml:space="preserve"> fecha de</w:t>
      </w:r>
      <w:r w:rsidR="004739D4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4739D4" w:rsidRPr="00962379">
        <w:rPr>
          <w:rFonts w:ascii="Times" w:hAnsi="Times" w:cs="Apple Symbols"/>
          <w:color w:val="548DD4" w:themeColor="text2" w:themeTint="99"/>
          <w:lang w:eastAsia="es-ES"/>
        </w:rPr>
        <w:t xml:space="preserve">s del </w:t>
      </w:r>
      <w:r w:rsidR="00962379" w:rsidRPr="00962379">
        <w:rPr>
          <w:rFonts w:ascii="Times" w:hAnsi="Times" w:cs="Apple Symbols"/>
          <w:color w:val="548DD4" w:themeColor="text2" w:themeTint="99"/>
          <w:lang w:eastAsia="es-ES"/>
        </w:rPr>
        <w:t>2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4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E273A2" w:rsidRPr="00962379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E273A2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AE2A98" w:rsidRPr="00962379">
        <w:rPr>
          <w:rFonts w:ascii="Times" w:hAnsi="Times" w:cs="Apple Symbols"/>
          <w:color w:val="548DD4" w:themeColor="text2" w:themeTint="99"/>
          <w:lang w:eastAsia="es-ES"/>
        </w:rPr>
        <w:t>.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533C1E" w:rsidRDefault="00B9584B" w:rsidP="00784E66">
            <w:pPr>
              <w:rPr>
                <w:b/>
              </w:rPr>
            </w:pPr>
            <w:r w:rsidRPr="00533C1E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670A3226" w:rsidR="00E853EB" w:rsidRDefault="00E853EB" w:rsidP="00E853EB">
            <w:pPr>
              <w:pStyle w:val="Body"/>
              <w:jc w:val="center"/>
            </w:pPr>
            <w:r w:rsidRPr="00E853EB">
              <w:rPr>
                <w:b/>
              </w:rPr>
              <w:t>FECHA</w:t>
            </w:r>
            <w:r>
              <w:t xml:space="preserve">, </w:t>
            </w:r>
            <w:r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7" w:name="Texto1"/>
            <w:r w:rsidRPr="00F477B5">
              <w:rPr>
                <w:color w:val="0000FF"/>
              </w:rPr>
              <w:instrText xml:space="preserve"> FORMTEXT </w:instrText>
            </w:r>
            <w:r w:rsidRPr="00F477B5">
              <w:rPr>
                <w:color w:val="0000FF"/>
              </w:rPr>
            </w:r>
            <w:r w:rsidRPr="00F477B5">
              <w:rPr>
                <w:color w:val="0000FF"/>
              </w:rPr>
              <w:fldChar w:fldCharType="separate"/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color w:val="0000FF"/>
              </w:rPr>
              <w:fldChar w:fldCharType="end"/>
            </w:r>
            <w:bookmarkEnd w:id="7"/>
          </w:p>
          <w:p w14:paraId="1FAF7480" w14:textId="77777777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D91814D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21A5D5C" wp14:editId="47249F52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40C23A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14:paraId="1737701A" w14:textId="1C15AC10" w:rsidR="00E853EB" w:rsidRPr="00533C1E" w:rsidRDefault="005A1B04" w:rsidP="00E853EB">
            <w:pPr>
              <w:pStyle w:val="Body"/>
              <w:spacing w:before="0" w:line="240" w:lineRule="auto"/>
              <w:ind w:left="170"/>
              <w:jc w:val="center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533C1E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</w:p>
          <w:p w14:paraId="5418DC20" w14:textId="5DD8D041" w:rsidR="00B9584B" w:rsidRPr="00533C1E" w:rsidRDefault="00B9584B" w:rsidP="00E853EB">
            <w:pPr>
              <w:pStyle w:val="Body"/>
              <w:jc w:val="center"/>
              <w:rPr>
                <w:b/>
                <w:lang w:val="es-ES"/>
              </w:rPr>
            </w:pPr>
            <w:r w:rsidRPr="00533C1E">
              <w:rPr>
                <w:b/>
                <w:lang w:val="es-ES"/>
              </w:rPr>
              <w:t xml:space="preserve">EL REPRESENTANTE LEGAL </w:t>
            </w:r>
            <w:r w:rsidR="00E853EB" w:rsidRPr="00533C1E">
              <w:rPr>
                <w:b/>
                <w:lang w:val="es-ES"/>
              </w:rPr>
              <w:t>DEL CENTRO</w:t>
            </w:r>
          </w:p>
          <w:p w14:paraId="0AB9820B" w14:textId="3A4AE446" w:rsidR="00B9584B" w:rsidRPr="00533C1E" w:rsidRDefault="00B9584B" w:rsidP="00E853EB">
            <w:pPr>
              <w:pStyle w:val="Body"/>
              <w:jc w:val="center"/>
              <w:rPr>
                <w:lang w:val="es-ES"/>
              </w:rPr>
            </w:pPr>
            <w:r w:rsidRPr="00533C1E">
              <w:rPr>
                <w:b/>
                <w:lang w:val="es-ES"/>
              </w:rPr>
              <w:t>F</w:t>
            </w:r>
            <w:r w:rsidR="00E853EB" w:rsidRPr="00533C1E">
              <w:rPr>
                <w:b/>
                <w:lang w:val="es-ES"/>
              </w:rPr>
              <w:t>irma</w:t>
            </w:r>
            <w:r w:rsidRPr="00533C1E">
              <w:rPr>
                <w:b/>
                <w:lang w:val="es-ES"/>
              </w:rPr>
              <w:t>do</w:t>
            </w:r>
            <w:r w:rsidRPr="00533C1E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8" w:name="Texto2"/>
            <w:r w:rsidR="00E853EB" w:rsidRPr="00533C1E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533C1E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8"/>
          </w:p>
        </w:tc>
      </w:tr>
    </w:tbl>
    <w:p w14:paraId="5E9AE888" w14:textId="77777777" w:rsidR="00D45E1A" w:rsidRPr="00507459" w:rsidRDefault="00D45E1A" w:rsidP="009769A2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DF0B3" w14:textId="77777777" w:rsidR="00317B33" w:rsidRDefault="00317B33" w:rsidP="00784E66">
      <w:r>
        <w:separator/>
      </w:r>
    </w:p>
  </w:endnote>
  <w:endnote w:type="continuationSeparator" w:id="0">
    <w:p w14:paraId="2F34AB30" w14:textId="77777777" w:rsidR="00317B33" w:rsidRDefault="00317B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7A8BA" w14:textId="77777777" w:rsidR="00317B33" w:rsidRDefault="00317B33" w:rsidP="00784E66">
      <w:r>
        <w:separator/>
      </w:r>
    </w:p>
  </w:footnote>
  <w:footnote w:type="continuationSeparator" w:id="0">
    <w:p w14:paraId="6878BB5E" w14:textId="77777777" w:rsidR="00317B33" w:rsidRDefault="00317B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5BD350C9" w:rsidR="00FF6E2C" w:rsidRDefault="009769A2" w:rsidP="00FF6E2C">
    <w:pPr>
      <w:pStyle w:val="Encabezado"/>
      <w:rPr>
        <w:szCs w:val="18"/>
      </w:rPr>
    </w:pPr>
    <w:r>
      <w:rPr>
        <w:b w:val="0"/>
        <w:noProof/>
        <w:color w:val="000000"/>
        <w:szCs w:val="18"/>
      </w:rPr>
      <w:drawing>
        <wp:anchor distT="0" distB="0" distL="114300" distR="114300" simplePos="0" relativeHeight="251665408" behindDoc="0" locked="0" layoutInCell="1" allowOverlap="1" wp14:anchorId="1533C49A" wp14:editId="3186553E">
          <wp:simplePos x="0" y="0"/>
          <wp:positionH relativeFrom="column">
            <wp:posOffset>4126865</wp:posOffset>
          </wp:positionH>
          <wp:positionV relativeFrom="paragraph">
            <wp:posOffset>136525</wp:posOffset>
          </wp:positionV>
          <wp:extent cx="1476375" cy="409575"/>
          <wp:effectExtent l="0" t="0" r="9525" b="952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73A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49184232">
              <wp:simplePos x="0" y="0"/>
              <wp:positionH relativeFrom="column">
                <wp:posOffset>1374140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60798671" w:rsidR="00FF6E2C" w:rsidRPr="001928EA" w:rsidRDefault="00FF6E2C" w:rsidP="00E80EF8">
                          <w:pPr>
                            <w:spacing w:before="120" w:line="22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08.2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O8GeSvdAAAA&#10;CQEAAA8AAAAAAAAAAAAAAAAA1gQAAGRycy9kb3ducmV2LnhtbFBLBQYAAAAABAAEAPMAAADgBQAA&#10;AAA=&#10;" filled="f" stroked="f">
              <v:textbox>
                <w:txbxContent>
                  <w:p w14:paraId="1DD3548D" w14:textId="60798671" w:rsidR="00FF6E2C" w:rsidRPr="001928EA" w:rsidRDefault="00FF6E2C" w:rsidP="00E80EF8">
                    <w:pPr>
                      <w:spacing w:before="120" w:line="22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  <w:r w:rsidR="00E273A2"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3360" behindDoc="0" locked="0" layoutInCell="1" allowOverlap="1" wp14:anchorId="1A100D53" wp14:editId="58FCF888">
          <wp:simplePos x="0" y="0"/>
          <wp:positionH relativeFrom="margin">
            <wp:posOffset>61595</wp:posOffset>
          </wp:positionH>
          <wp:positionV relativeFrom="page">
            <wp:posOffset>274320</wp:posOffset>
          </wp:positionV>
          <wp:extent cx="1003300" cy="761365"/>
          <wp:effectExtent l="0" t="0" r="6350" b="635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3300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19C52752" w:rsidR="00FF6E2C" w:rsidRDefault="00FF6E2C" w:rsidP="00FF6E2C">
    <w:pPr>
      <w:pStyle w:val="Encabezado"/>
    </w:pPr>
  </w:p>
  <w:p w14:paraId="1F8F7A50" w14:textId="5B167ED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90CECEE" w14:textId="7777777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84E7C"/>
    <w:rsid w:val="000B14E8"/>
    <w:rsid w:val="000B32BC"/>
    <w:rsid w:val="000B6366"/>
    <w:rsid w:val="000C0B78"/>
    <w:rsid w:val="000D686A"/>
    <w:rsid w:val="000E3C9F"/>
    <w:rsid w:val="000F0DD0"/>
    <w:rsid w:val="000F7629"/>
    <w:rsid w:val="000F7EFD"/>
    <w:rsid w:val="00113E8E"/>
    <w:rsid w:val="0013106A"/>
    <w:rsid w:val="00132A3A"/>
    <w:rsid w:val="00146FB6"/>
    <w:rsid w:val="00150B12"/>
    <w:rsid w:val="00153CBE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722E"/>
    <w:rsid w:val="002D3702"/>
    <w:rsid w:val="002D4A94"/>
    <w:rsid w:val="002E0507"/>
    <w:rsid w:val="00305010"/>
    <w:rsid w:val="0030701C"/>
    <w:rsid w:val="003101FD"/>
    <w:rsid w:val="00311252"/>
    <w:rsid w:val="00313EBF"/>
    <w:rsid w:val="00317B33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3448"/>
    <w:rsid w:val="006D7BFA"/>
    <w:rsid w:val="006E5906"/>
    <w:rsid w:val="007103DB"/>
    <w:rsid w:val="007453BD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7E4715"/>
    <w:rsid w:val="00804FF0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23C"/>
    <w:rsid w:val="00947F48"/>
    <w:rsid w:val="00962379"/>
    <w:rsid w:val="00965546"/>
    <w:rsid w:val="009769A2"/>
    <w:rsid w:val="009A07A4"/>
    <w:rsid w:val="009D1CAB"/>
    <w:rsid w:val="009D241F"/>
    <w:rsid w:val="009D32BF"/>
    <w:rsid w:val="009F1C40"/>
    <w:rsid w:val="009F4F6C"/>
    <w:rsid w:val="009F7160"/>
    <w:rsid w:val="00A00C65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832B8"/>
    <w:rsid w:val="00B85E46"/>
    <w:rsid w:val="00B8773B"/>
    <w:rsid w:val="00B9584B"/>
    <w:rsid w:val="00BA38E1"/>
    <w:rsid w:val="00BA5433"/>
    <w:rsid w:val="00BB7589"/>
    <w:rsid w:val="00BC3B26"/>
    <w:rsid w:val="00BC5EB4"/>
    <w:rsid w:val="00BD1545"/>
    <w:rsid w:val="00BD4AF2"/>
    <w:rsid w:val="00BE0500"/>
    <w:rsid w:val="00BE55FE"/>
    <w:rsid w:val="00BF3F7D"/>
    <w:rsid w:val="00C04450"/>
    <w:rsid w:val="00C0734A"/>
    <w:rsid w:val="00C21849"/>
    <w:rsid w:val="00C34081"/>
    <w:rsid w:val="00C53508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A2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0EF8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13768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81F2A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E4819CF"/>
  <w14:defaultImageDpi w14:val="300"/>
  <w15:docId w15:val="{BA630AA1-317E-4493-8186-F7CD44C5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769A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9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5DCE92-E3F2-45C0-9ACE-0A3AB83FE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19</TotalTime>
  <Pages>1</Pages>
  <Words>158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7</cp:revision>
  <cp:lastPrinted>2014-06-16T07:57:00Z</cp:lastPrinted>
  <dcterms:created xsi:type="dcterms:W3CDTF">2018-09-05T13:16:00Z</dcterms:created>
  <dcterms:modified xsi:type="dcterms:W3CDTF">2019-10-16T15:58:00Z</dcterms:modified>
</cp:coreProperties>
</file>